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378CB" w14:textId="77777777" w:rsidR="00574BAC" w:rsidRPr="009E5163" w:rsidRDefault="00BC0F85" w:rsidP="009E5163">
      <w:pPr>
        <w:jc w:val="center"/>
        <w:rPr>
          <w:b/>
          <w:sz w:val="50"/>
          <w:szCs w:val="50"/>
        </w:rPr>
      </w:pPr>
      <w:r w:rsidRPr="009E5163">
        <w:rPr>
          <w:b/>
          <w:sz w:val="50"/>
          <w:szCs w:val="50"/>
        </w:rPr>
        <w:t>Dotazník</w:t>
      </w:r>
      <w:r w:rsidR="009E5163" w:rsidRPr="009E5163">
        <w:rPr>
          <w:b/>
          <w:sz w:val="50"/>
          <w:szCs w:val="50"/>
        </w:rPr>
        <w:t xml:space="preserve"> pro nové žáky</w:t>
      </w:r>
    </w:p>
    <w:p w14:paraId="477378CC" w14:textId="1559D99B" w:rsidR="009E5163" w:rsidRDefault="004E6B1B" w:rsidP="00FC3992">
      <w:pPr>
        <w:spacing w:after="0"/>
        <w:jc w:val="both"/>
        <w:rPr>
          <w:sz w:val="18"/>
          <w:szCs w:val="18"/>
        </w:rPr>
      </w:pPr>
      <w:r w:rsidRPr="009E5163">
        <w:rPr>
          <w:sz w:val="18"/>
          <w:szCs w:val="18"/>
        </w:rPr>
        <w:t>Tento dotazník slouží výhradně pro potřeby školy a řídí se zákonem č. 1</w:t>
      </w:r>
      <w:r w:rsidR="00826C37">
        <w:rPr>
          <w:sz w:val="18"/>
          <w:szCs w:val="18"/>
        </w:rPr>
        <w:t>10</w:t>
      </w:r>
      <w:r w:rsidRPr="009E5163">
        <w:rPr>
          <w:sz w:val="18"/>
          <w:szCs w:val="18"/>
        </w:rPr>
        <w:t>/20</w:t>
      </w:r>
      <w:r w:rsidR="00826C37">
        <w:rPr>
          <w:sz w:val="18"/>
          <w:szCs w:val="18"/>
        </w:rPr>
        <w:t>19</w:t>
      </w:r>
      <w:r w:rsidRPr="009E5163">
        <w:rPr>
          <w:sz w:val="18"/>
          <w:szCs w:val="18"/>
        </w:rPr>
        <w:t xml:space="preserve"> Sb., o </w:t>
      </w:r>
      <w:r w:rsidR="00857EC3">
        <w:rPr>
          <w:sz w:val="18"/>
          <w:szCs w:val="18"/>
        </w:rPr>
        <w:t>zpracování</w:t>
      </w:r>
      <w:r w:rsidRPr="009E5163">
        <w:rPr>
          <w:sz w:val="18"/>
          <w:szCs w:val="18"/>
        </w:rPr>
        <w:t xml:space="preserve"> osobních údajů, v</w:t>
      </w:r>
      <w:r>
        <w:rPr>
          <w:sz w:val="18"/>
          <w:szCs w:val="18"/>
        </w:rPr>
        <w:t> aktuálním znění a je v souladu s GDPR (bližší informace o zpracování osobních údajů naleznete na webových stránkách školy v sekci GDPR)</w:t>
      </w:r>
      <w:r w:rsidRPr="009E5163">
        <w:rPr>
          <w:sz w:val="18"/>
          <w:szCs w:val="18"/>
        </w:rPr>
        <w:t>. Změny, které nastanou po odevzdání dotazníku, je nutné dle zákona hlásit do 8 kalendářních dnů od jejich vzniku.</w:t>
      </w:r>
    </w:p>
    <w:p w14:paraId="45A32B18" w14:textId="77777777" w:rsidR="00472B0B" w:rsidRPr="009E5163" w:rsidRDefault="00472B0B" w:rsidP="00FC3992">
      <w:pPr>
        <w:spacing w:after="0"/>
        <w:jc w:val="both"/>
        <w:rPr>
          <w:sz w:val="18"/>
          <w:szCs w:val="18"/>
        </w:rPr>
      </w:pPr>
    </w:p>
    <w:p w14:paraId="477378CE" w14:textId="34AC7C75" w:rsidR="009E5163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9E5163">
        <w:t>jméno a příjmení žáka</w:t>
      </w:r>
      <w:r>
        <w:tab/>
      </w:r>
      <w:r w:rsidR="00907243">
        <w:tab/>
      </w:r>
    </w:p>
    <w:p w14:paraId="477378CF" w14:textId="2F60EF5D" w:rsidR="009E5163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9E5163">
        <w:t>rodné číslo</w:t>
      </w:r>
      <w:r>
        <w:tab/>
      </w:r>
      <w:r w:rsidR="00907243">
        <w:tab/>
      </w:r>
    </w:p>
    <w:p w14:paraId="477378D0" w14:textId="02EB304D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místo a okres narození</w:t>
      </w:r>
      <w:r>
        <w:tab/>
      </w:r>
      <w:r w:rsidR="00907243">
        <w:tab/>
      </w:r>
    </w:p>
    <w:p w14:paraId="477378D1" w14:textId="47AE767D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státní občanství</w:t>
      </w:r>
      <w:r w:rsidR="00E17464">
        <w:t xml:space="preserve"> </w:t>
      </w:r>
      <w:r w:rsidR="00E17464" w:rsidRPr="00E17464">
        <w:rPr>
          <w:vertAlign w:val="superscript"/>
        </w:rPr>
        <w:t>1</w:t>
      </w:r>
      <w:r w:rsidR="00FC3992">
        <w:t>)</w:t>
      </w:r>
      <w:r>
        <w:tab/>
      </w:r>
      <w:r w:rsidR="00907243">
        <w:tab/>
      </w:r>
    </w:p>
    <w:p w14:paraId="477378D2" w14:textId="443F1600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číslo občanského průkazu</w:t>
      </w:r>
      <w:r>
        <w:tab/>
      </w:r>
      <w:r w:rsidR="00907243">
        <w:tab/>
      </w:r>
    </w:p>
    <w:p w14:paraId="477378D3" w14:textId="6A0AC251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číslo pasu</w:t>
      </w:r>
      <w:r>
        <w:tab/>
      </w:r>
      <w:r w:rsidR="00907243">
        <w:tab/>
      </w:r>
    </w:p>
    <w:p w14:paraId="477378D4" w14:textId="1FD75EA7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zdravotní pojišťovna</w:t>
      </w:r>
      <w:r>
        <w:tab/>
      </w:r>
      <w:r w:rsidR="00907243">
        <w:tab/>
      </w:r>
    </w:p>
    <w:p w14:paraId="477378D5" w14:textId="38FDA245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mobilní telefon</w:t>
      </w:r>
      <w:r>
        <w:tab/>
      </w:r>
      <w:r w:rsidR="00907243">
        <w:tab/>
      </w:r>
    </w:p>
    <w:p w14:paraId="477378D6" w14:textId="421E1095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e</w:t>
      </w:r>
      <w:r w:rsidR="002C1852">
        <w:t>-</w:t>
      </w:r>
      <w:r>
        <w:t>mail</w:t>
      </w:r>
      <w:r>
        <w:tab/>
      </w:r>
      <w:r w:rsidR="00907243">
        <w:tab/>
      </w:r>
    </w:p>
    <w:p w14:paraId="477378D7" w14:textId="77777777" w:rsidR="009E5163" w:rsidRPr="00C96BB7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  <w:rPr>
          <w:b/>
        </w:rPr>
      </w:pPr>
      <w:r>
        <w:tab/>
      </w:r>
      <w:r w:rsidR="009E5163" w:rsidRPr="00C96BB7">
        <w:rPr>
          <w:b/>
        </w:rPr>
        <w:t>adresa trvalého bydliště</w:t>
      </w:r>
      <w:r w:rsidRPr="00C96BB7">
        <w:rPr>
          <w:b/>
        </w:rPr>
        <w:tab/>
      </w:r>
    </w:p>
    <w:p w14:paraId="477378D8" w14:textId="3A4E6D8F" w:rsidR="009062FE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9062FE">
        <w:t>ulice a č. p.</w:t>
      </w:r>
      <w:r>
        <w:tab/>
      </w:r>
      <w:r w:rsidR="00907243">
        <w:tab/>
      </w:r>
    </w:p>
    <w:p w14:paraId="477378D9" w14:textId="0FE4A3A9" w:rsidR="009062FE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9062FE">
        <w:t>PSČ a město</w:t>
      </w:r>
      <w:r>
        <w:tab/>
      </w:r>
      <w:r w:rsidR="00907243">
        <w:tab/>
      </w:r>
    </w:p>
    <w:p w14:paraId="477378DA" w14:textId="77777777" w:rsidR="00ED1009" w:rsidRPr="00ED1009" w:rsidRDefault="00C96BB7" w:rsidP="005D1FB4">
      <w:pPr>
        <w:tabs>
          <w:tab w:val="right" w:pos="3261"/>
          <w:tab w:val="left" w:pos="3686"/>
          <w:tab w:val="left" w:leader="dot" w:pos="9356"/>
        </w:tabs>
        <w:spacing w:after="0"/>
        <w:jc w:val="both"/>
        <w:rPr>
          <w:b/>
        </w:rPr>
      </w:pPr>
      <w:r>
        <w:tab/>
      </w:r>
      <w:r w:rsidRPr="00C96BB7">
        <w:rPr>
          <w:b/>
        </w:rPr>
        <w:t xml:space="preserve">adresa </w:t>
      </w:r>
      <w:r>
        <w:rPr>
          <w:b/>
        </w:rPr>
        <w:t>kontaktního</w:t>
      </w:r>
      <w:r w:rsidR="00ED1009">
        <w:rPr>
          <w:b/>
        </w:rPr>
        <w:t xml:space="preserve"> bydliště </w:t>
      </w:r>
      <w:r w:rsidR="00ED1009">
        <w:rPr>
          <w:b/>
        </w:rPr>
        <w:tab/>
      </w:r>
      <w:r w:rsidR="00FC3992">
        <w:rPr>
          <w:sz w:val="20"/>
          <w:szCs w:val="20"/>
        </w:rPr>
        <w:t xml:space="preserve">(vyplňte pouze v případě, </w:t>
      </w:r>
      <w:r w:rsidR="00ED1009" w:rsidRPr="00ED1009">
        <w:rPr>
          <w:sz w:val="20"/>
          <w:szCs w:val="20"/>
        </w:rPr>
        <w:t>že se adresa liší od trvalého bydliště)</w:t>
      </w:r>
    </w:p>
    <w:p w14:paraId="477378DB" w14:textId="00056DF7" w:rsidR="00C96BB7" w:rsidRDefault="00C96BB7" w:rsidP="005D1FB4">
      <w:pPr>
        <w:tabs>
          <w:tab w:val="right" w:pos="3261"/>
          <w:tab w:val="left" w:pos="3686"/>
          <w:tab w:val="left" w:leader="dot" w:pos="9356"/>
        </w:tabs>
        <w:spacing w:before="240"/>
        <w:jc w:val="both"/>
      </w:pPr>
      <w:r>
        <w:tab/>
        <w:t>ulice a č. p.</w:t>
      </w:r>
      <w:r>
        <w:tab/>
      </w:r>
      <w:r w:rsidR="00907243">
        <w:tab/>
      </w:r>
    </w:p>
    <w:p w14:paraId="477378DC" w14:textId="35409BFB" w:rsidR="00C96BB7" w:rsidRDefault="00C96BB7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PSČ a město</w:t>
      </w:r>
      <w:r>
        <w:tab/>
      </w:r>
      <w:r w:rsidR="00907243">
        <w:tab/>
      </w:r>
    </w:p>
    <w:p w14:paraId="477378DD" w14:textId="2077EE64" w:rsidR="00ED1009" w:rsidRDefault="00ED1009" w:rsidP="005D1FB4">
      <w:pPr>
        <w:tabs>
          <w:tab w:val="right" w:pos="3261"/>
          <w:tab w:val="left" w:pos="3686"/>
          <w:tab w:val="left" w:leader="dot" w:pos="9356"/>
        </w:tabs>
        <w:spacing w:before="240"/>
        <w:jc w:val="both"/>
      </w:pPr>
      <w:r>
        <w:tab/>
        <w:t>specifické poruchy učení</w:t>
      </w:r>
      <w:r w:rsidR="00E17464">
        <w:t xml:space="preserve"> </w:t>
      </w:r>
      <w:r w:rsidR="00E17464" w:rsidRPr="00E17464">
        <w:rPr>
          <w:vertAlign w:val="superscript"/>
        </w:rPr>
        <w:t>2</w:t>
      </w:r>
      <w:r w:rsidR="00FC3992">
        <w:t>)</w:t>
      </w:r>
      <w:r>
        <w:tab/>
      </w:r>
      <w:r w:rsidR="00907243">
        <w:tab/>
      </w:r>
    </w:p>
    <w:p w14:paraId="477378DE" w14:textId="2B871C56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zdravotní stav</w:t>
      </w:r>
      <w:r w:rsidR="00E17464">
        <w:t xml:space="preserve"> </w:t>
      </w:r>
      <w:r w:rsidR="00E17464" w:rsidRPr="00E17464">
        <w:rPr>
          <w:vertAlign w:val="superscript"/>
        </w:rPr>
        <w:t>3</w:t>
      </w:r>
      <w:r w:rsidR="00E17464">
        <w:t>)</w:t>
      </w:r>
      <w:r>
        <w:tab/>
      </w:r>
      <w:r w:rsidR="00907243">
        <w:tab/>
      </w:r>
    </w:p>
    <w:p w14:paraId="477378DF" w14:textId="147270BD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>
        <w:tab/>
      </w:r>
      <w:r w:rsidR="00907243">
        <w:tab/>
      </w:r>
    </w:p>
    <w:p w14:paraId="477378E0" w14:textId="2A2DB0FA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ostatní důležité údaje</w:t>
      </w:r>
      <w:r w:rsidR="00E17464">
        <w:t xml:space="preserve"> </w:t>
      </w:r>
      <w:r w:rsidR="00E17464" w:rsidRPr="00E17464">
        <w:rPr>
          <w:vertAlign w:val="superscript"/>
        </w:rPr>
        <w:t>4</w:t>
      </w:r>
      <w:r>
        <w:t>)</w:t>
      </w:r>
      <w:r>
        <w:tab/>
      </w:r>
      <w:r w:rsidR="00907243">
        <w:tab/>
      </w:r>
    </w:p>
    <w:p w14:paraId="477378E1" w14:textId="1825DE3B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>
        <w:tab/>
      </w:r>
      <w:r w:rsidR="00907243">
        <w:tab/>
      </w:r>
    </w:p>
    <w:p w14:paraId="477378E2" w14:textId="33D20D47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>
        <w:tab/>
      </w:r>
      <w:r w:rsidR="00907243">
        <w:tab/>
      </w:r>
    </w:p>
    <w:p w14:paraId="477378E3" w14:textId="77777777" w:rsidR="00E17464" w:rsidRPr="00500086" w:rsidRDefault="00E17464" w:rsidP="005D1FB4">
      <w:pPr>
        <w:tabs>
          <w:tab w:val="left" w:pos="284"/>
          <w:tab w:val="right" w:pos="2835"/>
          <w:tab w:val="left" w:pos="3402"/>
        </w:tabs>
        <w:spacing w:after="0"/>
        <w:ind w:left="284" w:hanging="284"/>
        <w:jc w:val="both"/>
        <w:rPr>
          <w:sz w:val="18"/>
          <w:szCs w:val="18"/>
        </w:rPr>
      </w:pPr>
      <w:r w:rsidRPr="00500086">
        <w:rPr>
          <w:sz w:val="18"/>
          <w:szCs w:val="18"/>
          <w:vertAlign w:val="superscript"/>
        </w:rPr>
        <w:t>1</w:t>
      </w:r>
      <w:r w:rsidRPr="00500086">
        <w:rPr>
          <w:sz w:val="18"/>
          <w:szCs w:val="18"/>
        </w:rPr>
        <w:t>)</w:t>
      </w:r>
      <w:r w:rsidRPr="00500086">
        <w:rPr>
          <w:sz w:val="18"/>
          <w:szCs w:val="18"/>
        </w:rPr>
        <w:tab/>
      </w:r>
      <w:r>
        <w:rPr>
          <w:sz w:val="18"/>
          <w:szCs w:val="18"/>
        </w:rPr>
        <w:t xml:space="preserve">v případě, že uvedete státní občanství jiné než ČR, doložte prosím kopii pasu a doklad </w:t>
      </w:r>
      <w:r w:rsidR="00687B1A">
        <w:rPr>
          <w:sz w:val="18"/>
          <w:szCs w:val="18"/>
        </w:rPr>
        <w:t xml:space="preserve">o </w:t>
      </w:r>
      <w:r>
        <w:rPr>
          <w:sz w:val="18"/>
          <w:szCs w:val="18"/>
        </w:rPr>
        <w:t>povolení pobytu v ČR</w:t>
      </w:r>
    </w:p>
    <w:p w14:paraId="477378E4" w14:textId="77777777" w:rsidR="00E17464" w:rsidRPr="00500086" w:rsidRDefault="00E17464" w:rsidP="005D1FB4">
      <w:pPr>
        <w:tabs>
          <w:tab w:val="left" w:pos="284"/>
          <w:tab w:val="right" w:pos="2835"/>
          <w:tab w:val="left" w:pos="3402"/>
        </w:tabs>
        <w:spacing w:after="0"/>
        <w:ind w:left="284" w:hanging="284"/>
        <w:jc w:val="both"/>
        <w:rPr>
          <w:sz w:val="18"/>
          <w:szCs w:val="18"/>
        </w:rPr>
      </w:pPr>
      <w:r w:rsidRPr="00500086">
        <w:rPr>
          <w:sz w:val="18"/>
          <w:szCs w:val="18"/>
          <w:vertAlign w:val="superscript"/>
        </w:rPr>
        <w:t>2</w:t>
      </w:r>
      <w:r w:rsidRPr="00500086">
        <w:rPr>
          <w:sz w:val="18"/>
          <w:szCs w:val="18"/>
        </w:rPr>
        <w:t>)</w:t>
      </w:r>
      <w:r w:rsidRPr="00500086">
        <w:rPr>
          <w:sz w:val="18"/>
          <w:szCs w:val="18"/>
        </w:rPr>
        <w:tab/>
        <w:t>zde uveďte specifické poruchy učení (např. dysgrafie, dyslexie</w:t>
      </w:r>
      <w:r>
        <w:rPr>
          <w:sz w:val="18"/>
          <w:szCs w:val="18"/>
        </w:rPr>
        <w:t>, dyskalkulie</w:t>
      </w:r>
      <w:r w:rsidRPr="00500086">
        <w:rPr>
          <w:sz w:val="18"/>
          <w:szCs w:val="18"/>
        </w:rPr>
        <w:t xml:space="preserve"> apod.) – nutno doložit potvrzením z pedagogicko-psychologické poradny</w:t>
      </w:r>
    </w:p>
    <w:p w14:paraId="477378E5" w14:textId="77777777" w:rsidR="00E17464" w:rsidRPr="00500086" w:rsidRDefault="00E17464" w:rsidP="005D1FB4">
      <w:pPr>
        <w:tabs>
          <w:tab w:val="left" w:pos="284"/>
          <w:tab w:val="right" w:pos="2835"/>
          <w:tab w:val="left" w:pos="3402"/>
        </w:tabs>
        <w:spacing w:after="0"/>
        <w:ind w:left="284" w:hanging="284"/>
        <w:jc w:val="both"/>
        <w:rPr>
          <w:sz w:val="18"/>
          <w:szCs w:val="18"/>
        </w:rPr>
      </w:pPr>
      <w:r w:rsidRPr="00500086">
        <w:rPr>
          <w:sz w:val="18"/>
          <w:szCs w:val="18"/>
          <w:vertAlign w:val="superscript"/>
        </w:rPr>
        <w:t>3</w:t>
      </w:r>
      <w:r w:rsidRPr="00500086">
        <w:rPr>
          <w:sz w:val="18"/>
          <w:szCs w:val="18"/>
        </w:rPr>
        <w:t>)</w:t>
      </w:r>
      <w:r w:rsidRPr="00500086">
        <w:rPr>
          <w:sz w:val="18"/>
          <w:szCs w:val="18"/>
        </w:rPr>
        <w:tab/>
        <w:t>zde uveďte změněný zdravotní stav žáka, který může mít vliv na školní výuku a při školních akcích (např. alergie, pracovní omezení, pravidelné užívání léků, cukrovka, vysoký krevní tlak, epilepsie apod.) – nutno doložit lékařským potvrzením</w:t>
      </w:r>
    </w:p>
    <w:p w14:paraId="477378E6" w14:textId="77777777" w:rsidR="00E17464" w:rsidRPr="00500086" w:rsidRDefault="00E17464" w:rsidP="005D1FB4">
      <w:pPr>
        <w:tabs>
          <w:tab w:val="left" w:pos="284"/>
          <w:tab w:val="right" w:pos="2835"/>
          <w:tab w:val="left" w:pos="3402"/>
        </w:tabs>
        <w:spacing w:after="0"/>
        <w:ind w:left="284" w:hanging="284"/>
        <w:jc w:val="both"/>
        <w:rPr>
          <w:sz w:val="18"/>
          <w:szCs w:val="18"/>
        </w:rPr>
      </w:pPr>
      <w:r w:rsidRPr="00500086">
        <w:rPr>
          <w:sz w:val="18"/>
          <w:szCs w:val="18"/>
          <w:vertAlign w:val="superscript"/>
        </w:rPr>
        <w:t>4</w:t>
      </w:r>
      <w:r w:rsidRPr="00500086">
        <w:rPr>
          <w:sz w:val="18"/>
          <w:szCs w:val="18"/>
        </w:rPr>
        <w:t>)</w:t>
      </w:r>
      <w:r w:rsidRPr="00500086">
        <w:rPr>
          <w:sz w:val="18"/>
          <w:szCs w:val="18"/>
        </w:rPr>
        <w:tab/>
        <w:t>zde uveďte další informace, které chcete sdělit a nebylo možné je uvést jinde v</w:t>
      </w:r>
      <w:r>
        <w:rPr>
          <w:sz w:val="18"/>
          <w:szCs w:val="18"/>
        </w:rPr>
        <w:t> </w:t>
      </w:r>
      <w:r w:rsidRPr="00500086">
        <w:rPr>
          <w:sz w:val="18"/>
          <w:szCs w:val="18"/>
        </w:rPr>
        <w:t>dotazníku</w:t>
      </w:r>
    </w:p>
    <w:p w14:paraId="477378E7" w14:textId="77777777" w:rsidR="00E17464" w:rsidRDefault="00E17464">
      <w:r>
        <w:br w:type="page"/>
      </w:r>
    </w:p>
    <w:p w14:paraId="477378E8" w14:textId="77777777" w:rsidR="00992F3A" w:rsidRPr="00ED1009" w:rsidRDefault="00ED1009" w:rsidP="00992F3A">
      <w:pPr>
        <w:tabs>
          <w:tab w:val="right" w:pos="2835"/>
          <w:tab w:val="left" w:pos="3402"/>
        </w:tabs>
        <w:jc w:val="both"/>
        <w:rPr>
          <w:b/>
        </w:rPr>
      </w:pPr>
      <w:r w:rsidRPr="00ED1009">
        <w:rPr>
          <w:b/>
        </w:rPr>
        <w:lastRenderedPageBreak/>
        <w:t>Kontaktní údaje zákonných zástupců žáka</w:t>
      </w:r>
    </w:p>
    <w:p w14:paraId="477378E9" w14:textId="53A6354F" w:rsidR="00ED1009" w:rsidRDefault="00ED1009" w:rsidP="00ED1009">
      <w:pPr>
        <w:tabs>
          <w:tab w:val="right" w:pos="2835"/>
          <w:tab w:val="left" w:pos="3402"/>
        </w:tabs>
        <w:jc w:val="both"/>
      </w:pPr>
      <w:r>
        <w:t xml:space="preserve">Zaškrtněte prosím, kdo je </w:t>
      </w:r>
      <w:r w:rsidR="003D2B61">
        <w:t xml:space="preserve">„hlavním“ </w:t>
      </w:r>
      <w:r>
        <w:t>zákonným zástupcem:</w:t>
      </w:r>
      <w:r>
        <w:tab/>
      </w:r>
      <w: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škrtávací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matka</w:t>
      </w:r>
      <w:r>
        <w:tab/>
      </w:r>
      <w: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otec</w:t>
      </w:r>
      <w:r>
        <w:tab/>
      </w:r>
      <w: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Zaškrtávací3"/>
      <w:r>
        <w:instrText xml:space="preserve"> FORMCHECKBOX </w:instrText>
      </w:r>
      <w:r>
        <w:fldChar w:fldCharType="separate"/>
      </w:r>
      <w:r>
        <w:fldChar w:fldCharType="end"/>
      </w:r>
      <w:bookmarkEnd w:id="2"/>
      <w:r>
        <w:t xml:space="preserve"> jiný</w:t>
      </w:r>
    </w:p>
    <w:p w14:paraId="477378EC" w14:textId="66F7288E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 w:rsidRPr="00ED1009">
        <w:rPr>
          <w:b/>
        </w:rPr>
        <w:t xml:space="preserve">jméno a příjmení </w:t>
      </w:r>
      <w:r w:rsidR="00FC3992">
        <w:rPr>
          <w:b/>
        </w:rPr>
        <w:t>matky</w:t>
      </w:r>
      <w:r>
        <w:tab/>
      </w:r>
      <w:r w:rsidR="00907243">
        <w:tab/>
      </w:r>
    </w:p>
    <w:p w14:paraId="477378ED" w14:textId="3238B2AA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ulice a č. p.</w:t>
      </w:r>
      <w:r w:rsidR="00E17464">
        <w:t xml:space="preserve"> </w:t>
      </w:r>
      <w:r w:rsidR="00E17464" w:rsidRPr="00E17464">
        <w:rPr>
          <w:vertAlign w:val="superscript"/>
        </w:rPr>
        <w:t>5</w:t>
      </w:r>
      <w:r w:rsidR="00E17464">
        <w:t>)</w:t>
      </w:r>
      <w:r>
        <w:tab/>
      </w:r>
      <w:r w:rsidR="00907243">
        <w:tab/>
      </w:r>
    </w:p>
    <w:p w14:paraId="477378EE" w14:textId="3EB1BAE1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PSČ a město</w:t>
      </w:r>
      <w:r>
        <w:tab/>
      </w:r>
      <w:r w:rsidR="00907243">
        <w:tab/>
      </w:r>
    </w:p>
    <w:p w14:paraId="477378EF" w14:textId="17519A65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telefon</w:t>
      </w:r>
      <w:r>
        <w:tab/>
      </w:r>
      <w:r w:rsidR="00907243">
        <w:tab/>
      </w:r>
    </w:p>
    <w:p w14:paraId="477378F0" w14:textId="08DD7520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e</w:t>
      </w:r>
      <w:r w:rsidR="002C1852">
        <w:t>-</w:t>
      </w:r>
      <w:r w:rsidR="007C213C">
        <w:t>mail</w:t>
      </w:r>
      <w:r>
        <w:tab/>
      </w:r>
      <w:r w:rsidR="00907243">
        <w:tab/>
      </w:r>
    </w:p>
    <w:p w14:paraId="477378F1" w14:textId="4A67ED08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C96BB7">
        <w:t xml:space="preserve">zaměstnavatel </w:t>
      </w:r>
      <w:r w:rsidR="003D2B61">
        <w:t>–</w:t>
      </w:r>
      <w:r w:rsidR="00C96BB7">
        <w:t xml:space="preserve"> </w:t>
      </w:r>
      <w:r w:rsidR="007C213C">
        <w:t>pracovní pozice</w:t>
      </w:r>
      <w:r w:rsidR="00E37383">
        <w:t xml:space="preserve"> </w:t>
      </w:r>
      <w:r w:rsidR="00E17464" w:rsidRPr="00E17464">
        <w:rPr>
          <w:vertAlign w:val="superscript"/>
        </w:rPr>
        <w:t>6</w:t>
      </w:r>
      <w:r w:rsidR="00273363">
        <w:t>)</w:t>
      </w:r>
      <w:r>
        <w:tab/>
      </w:r>
      <w:r w:rsidR="00907243">
        <w:tab/>
      </w:r>
    </w:p>
    <w:p w14:paraId="477378F2" w14:textId="7B5EFBEC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 w:rsidRPr="00ED1009">
        <w:rPr>
          <w:b/>
        </w:rPr>
        <w:t xml:space="preserve">jméno a příjmení </w:t>
      </w:r>
      <w:r w:rsidR="00FC3992">
        <w:rPr>
          <w:b/>
        </w:rPr>
        <w:t>otce</w:t>
      </w:r>
      <w:r>
        <w:tab/>
      </w:r>
      <w:r w:rsidR="00907243">
        <w:tab/>
      </w:r>
    </w:p>
    <w:p w14:paraId="477378F3" w14:textId="686A87DA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ulice a č. p.</w:t>
      </w:r>
      <w:r w:rsidR="00E17464">
        <w:t xml:space="preserve"> </w:t>
      </w:r>
      <w:r w:rsidR="00E17464" w:rsidRPr="00E17464">
        <w:rPr>
          <w:vertAlign w:val="superscript"/>
        </w:rPr>
        <w:t>5</w:t>
      </w:r>
      <w:r w:rsidR="00E17464">
        <w:t>)</w:t>
      </w:r>
      <w:r>
        <w:tab/>
      </w:r>
      <w:r w:rsidR="00907243">
        <w:tab/>
      </w:r>
    </w:p>
    <w:p w14:paraId="477378F4" w14:textId="17A44F6F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PSČ a město</w:t>
      </w:r>
      <w:r>
        <w:tab/>
      </w:r>
      <w:r w:rsidR="00907243">
        <w:tab/>
      </w:r>
    </w:p>
    <w:p w14:paraId="477378F5" w14:textId="213BF5D3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telefon</w:t>
      </w:r>
      <w:r>
        <w:tab/>
      </w:r>
      <w:r w:rsidR="00907243">
        <w:tab/>
      </w:r>
    </w:p>
    <w:p w14:paraId="477378F6" w14:textId="37F52C03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7C213C">
        <w:t>e</w:t>
      </w:r>
      <w:r w:rsidR="002C1852">
        <w:t>-</w:t>
      </w:r>
      <w:r w:rsidR="007C213C">
        <w:t>mail</w:t>
      </w:r>
      <w:r>
        <w:tab/>
      </w:r>
      <w:r w:rsidR="00907243">
        <w:tab/>
      </w:r>
    </w:p>
    <w:p w14:paraId="477378F7" w14:textId="2A93E34D" w:rsidR="007C213C" w:rsidRDefault="00992F3A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="00ED1009">
        <w:t>zaměstna</w:t>
      </w:r>
      <w:r w:rsidR="00C96BB7">
        <w:t xml:space="preserve">vatel </w:t>
      </w:r>
      <w:r w:rsidR="003D2B61">
        <w:t>–</w:t>
      </w:r>
      <w:r w:rsidR="00C96BB7">
        <w:t xml:space="preserve"> </w:t>
      </w:r>
      <w:r w:rsidR="007C213C">
        <w:t>pracovní pozice</w:t>
      </w:r>
      <w:r w:rsidR="00E37383">
        <w:t xml:space="preserve"> </w:t>
      </w:r>
      <w:r w:rsidR="00E17464">
        <w:rPr>
          <w:vertAlign w:val="superscript"/>
        </w:rPr>
        <w:t>6</w:t>
      </w:r>
      <w:r w:rsidR="00273363">
        <w:t>)</w:t>
      </w:r>
      <w:r>
        <w:tab/>
      </w:r>
      <w:r w:rsidR="00907243">
        <w:tab/>
      </w:r>
    </w:p>
    <w:p w14:paraId="477378F8" w14:textId="0AB91763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 w:rsidRPr="001E3163">
        <w:rPr>
          <w:b/>
        </w:rPr>
        <w:t>jméno a příjmení</w:t>
      </w:r>
      <w:r w:rsidR="001E3163" w:rsidRPr="001E3163">
        <w:rPr>
          <w:b/>
        </w:rPr>
        <w:t xml:space="preserve"> – jiný zástupce</w:t>
      </w:r>
      <w:r>
        <w:tab/>
      </w:r>
      <w:r w:rsidR="00907243">
        <w:tab/>
      </w:r>
    </w:p>
    <w:p w14:paraId="477378F9" w14:textId="435B44E3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ulice a č. p.</w:t>
      </w:r>
      <w:r w:rsidR="00E17464" w:rsidRPr="00E17464">
        <w:rPr>
          <w:vertAlign w:val="superscript"/>
        </w:rPr>
        <w:t xml:space="preserve"> 5</w:t>
      </w:r>
      <w:r w:rsidR="00E17464">
        <w:t>)</w:t>
      </w:r>
      <w:r>
        <w:tab/>
      </w:r>
      <w:r w:rsidR="00907243">
        <w:tab/>
      </w:r>
    </w:p>
    <w:p w14:paraId="477378FA" w14:textId="7256B054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PSČ a město</w:t>
      </w:r>
      <w:r>
        <w:tab/>
      </w:r>
      <w:r w:rsidR="00907243">
        <w:tab/>
      </w:r>
    </w:p>
    <w:p w14:paraId="477378FB" w14:textId="55B81297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telefon</w:t>
      </w:r>
      <w:r>
        <w:tab/>
      </w:r>
      <w:r w:rsidR="00907243">
        <w:tab/>
      </w:r>
    </w:p>
    <w:p w14:paraId="477378FC" w14:textId="5CF11E16" w:rsidR="00ED1009" w:rsidRDefault="00ED1009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e</w:t>
      </w:r>
      <w:r w:rsidR="002C1852">
        <w:t>-</w:t>
      </w:r>
      <w:r>
        <w:t>mail</w:t>
      </w:r>
      <w:r>
        <w:tab/>
      </w:r>
      <w:r w:rsidR="00907243">
        <w:tab/>
      </w:r>
    </w:p>
    <w:p w14:paraId="477378FD" w14:textId="3654A127" w:rsidR="00E17464" w:rsidRDefault="00E17464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 xml:space="preserve">zaměstnavatel </w:t>
      </w:r>
      <w:r w:rsidR="003D2B61">
        <w:t>–</w:t>
      </w:r>
      <w:r>
        <w:t xml:space="preserve"> pracovní pozice </w:t>
      </w:r>
      <w:r>
        <w:rPr>
          <w:vertAlign w:val="superscript"/>
        </w:rPr>
        <w:t>6</w:t>
      </w:r>
      <w:r>
        <w:t>)</w:t>
      </w:r>
      <w:r>
        <w:tab/>
      </w:r>
      <w:r w:rsidR="00907243">
        <w:tab/>
      </w:r>
    </w:p>
    <w:p w14:paraId="477378FE" w14:textId="77777777" w:rsidR="00273363" w:rsidRDefault="00273363" w:rsidP="005D1FB4">
      <w:pPr>
        <w:tabs>
          <w:tab w:val="right" w:pos="3261"/>
          <w:tab w:val="left" w:pos="3686"/>
          <w:tab w:val="left" w:leader="dot" w:pos="9356"/>
        </w:tabs>
        <w:jc w:val="both"/>
      </w:pPr>
    </w:p>
    <w:p w14:paraId="29D3535A" w14:textId="77777777" w:rsidR="003D2B61" w:rsidRDefault="003D2B61" w:rsidP="005D1FB4">
      <w:pPr>
        <w:tabs>
          <w:tab w:val="right" w:pos="3261"/>
          <w:tab w:val="left" w:pos="3686"/>
          <w:tab w:val="left" w:leader="dot" w:pos="9356"/>
        </w:tabs>
        <w:jc w:val="both"/>
      </w:pPr>
    </w:p>
    <w:p w14:paraId="2B315DD7" w14:textId="778808EF" w:rsidR="003D2B61" w:rsidRDefault="003D2B61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podpis zákonného zástupce</w:t>
      </w:r>
      <w:r>
        <w:tab/>
      </w:r>
      <w:r w:rsidR="00907243">
        <w:tab/>
      </w:r>
    </w:p>
    <w:p w14:paraId="1FE9D926" w14:textId="77DFB1CF" w:rsidR="003D2B61" w:rsidRDefault="003D2B61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  <w:t>další jinde neuvedené informace</w:t>
      </w:r>
      <w:r>
        <w:tab/>
      </w:r>
      <w:r w:rsidR="00907243">
        <w:tab/>
      </w:r>
    </w:p>
    <w:p w14:paraId="693C4AB0" w14:textId="5366CAEC" w:rsidR="003D2B61" w:rsidRDefault="003D2B61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>
        <w:tab/>
      </w:r>
      <w:r w:rsidR="00907243">
        <w:tab/>
      </w:r>
    </w:p>
    <w:p w14:paraId="490A3181" w14:textId="3C8161B7" w:rsidR="003D2B61" w:rsidRDefault="003D2B61" w:rsidP="005D1FB4">
      <w:pPr>
        <w:tabs>
          <w:tab w:val="right" w:pos="3261"/>
          <w:tab w:val="left" w:pos="3686"/>
          <w:tab w:val="left" w:leader="dot" w:pos="9356"/>
        </w:tabs>
        <w:jc w:val="both"/>
      </w:pPr>
      <w:r>
        <w:tab/>
      </w:r>
      <w:r>
        <w:tab/>
      </w:r>
      <w:r w:rsidR="00907243">
        <w:tab/>
      </w:r>
    </w:p>
    <w:p w14:paraId="47737903" w14:textId="77777777" w:rsidR="00E17464" w:rsidRDefault="00E17464" w:rsidP="005D1FB4">
      <w:pPr>
        <w:tabs>
          <w:tab w:val="left" w:pos="284"/>
          <w:tab w:val="right" w:pos="2835"/>
          <w:tab w:val="left" w:pos="3402"/>
        </w:tabs>
        <w:spacing w:after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5</w:t>
      </w:r>
      <w:r w:rsidRPr="00500086">
        <w:rPr>
          <w:sz w:val="18"/>
          <w:szCs w:val="18"/>
        </w:rPr>
        <w:t>)</w:t>
      </w:r>
      <w:r w:rsidRPr="00500086">
        <w:rPr>
          <w:sz w:val="18"/>
          <w:szCs w:val="18"/>
        </w:rPr>
        <w:tab/>
        <w:t>uveďte pouze v případě, že se liší od adresy trvalého</w:t>
      </w:r>
      <w:r>
        <w:rPr>
          <w:sz w:val="18"/>
          <w:szCs w:val="18"/>
        </w:rPr>
        <w:t xml:space="preserve"> (kontaktního)</w:t>
      </w:r>
      <w:r w:rsidRPr="00500086">
        <w:rPr>
          <w:sz w:val="18"/>
          <w:szCs w:val="18"/>
        </w:rPr>
        <w:t xml:space="preserve"> bydliště žáka</w:t>
      </w:r>
    </w:p>
    <w:p w14:paraId="47737904" w14:textId="48B7A2A6" w:rsidR="007C66E3" w:rsidRDefault="00E17464" w:rsidP="005D1FB4">
      <w:pPr>
        <w:tabs>
          <w:tab w:val="left" w:pos="284"/>
          <w:tab w:val="right" w:pos="2835"/>
          <w:tab w:val="left" w:pos="3402"/>
        </w:tabs>
        <w:spacing w:after="0"/>
        <w:ind w:left="284" w:hanging="284"/>
        <w:jc w:val="both"/>
        <w:rPr>
          <w:sz w:val="18"/>
          <w:szCs w:val="18"/>
        </w:rPr>
      </w:pPr>
      <w:r w:rsidRPr="00E17464">
        <w:rPr>
          <w:sz w:val="18"/>
          <w:szCs w:val="18"/>
          <w:vertAlign w:val="superscript"/>
        </w:rPr>
        <w:t>6</w:t>
      </w:r>
      <w:r w:rsidRPr="00500086">
        <w:rPr>
          <w:sz w:val="18"/>
          <w:szCs w:val="18"/>
        </w:rPr>
        <w:t>)</w:t>
      </w:r>
      <w:r w:rsidRPr="00500086">
        <w:rPr>
          <w:sz w:val="18"/>
          <w:szCs w:val="18"/>
        </w:rPr>
        <w:tab/>
        <w:t xml:space="preserve">dobrovolný údaj – </w:t>
      </w:r>
      <w:r w:rsidR="003E01DD">
        <w:rPr>
          <w:sz w:val="18"/>
          <w:szCs w:val="18"/>
        </w:rPr>
        <w:t>nutno uvést pouze v případě, že zaměstnání typu PČR, HZS, ZZS, IZS, zajištění civilní ochrany apod.</w:t>
      </w:r>
    </w:p>
    <w:sectPr w:rsidR="007C66E3" w:rsidSect="00E17464">
      <w:headerReference w:type="even" r:id="rId7"/>
      <w:headerReference w:type="default" r:id="rId8"/>
      <w:headerReference w:type="first" r:id="rId9"/>
      <w:endnotePr>
        <w:numFmt w:val="decimal"/>
      </w:endnotePr>
      <w:pgSz w:w="11906" w:h="16838" w:code="9"/>
      <w:pgMar w:top="1701" w:right="1134" w:bottom="42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B48AE" w14:textId="77777777" w:rsidR="00983F40" w:rsidRDefault="00983F40" w:rsidP="00831F36">
      <w:pPr>
        <w:spacing w:after="0" w:line="240" w:lineRule="auto"/>
      </w:pPr>
      <w:r>
        <w:separator/>
      </w:r>
    </w:p>
  </w:endnote>
  <w:endnote w:type="continuationSeparator" w:id="0">
    <w:p w14:paraId="61157B02" w14:textId="77777777" w:rsidR="00983F40" w:rsidRDefault="00983F40" w:rsidP="0083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A ISO">
    <w:altName w:val="Arial"/>
    <w:panose1 w:val="020B0604020202020204"/>
    <w:charset w:val="EE"/>
    <w:family w:val="swiss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C6E74" w14:textId="77777777" w:rsidR="00983F40" w:rsidRDefault="00983F40" w:rsidP="00831F36">
      <w:pPr>
        <w:spacing w:after="0" w:line="240" w:lineRule="auto"/>
      </w:pPr>
      <w:r>
        <w:separator/>
      </w:r>
    </w:p>
  </w:footnote>
  <w:footnote w:type="continuationSeparator" w:id="0">
    <w:p w14:paraId="00396A88" w14:textId="77777777" w:rsidR="00983F40" w:rsidRDefault="00983F40" w:rsidP="00831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37945" w14:textId="13476671" w:rsidR="00ED1009" w:rsidRDefault="000B21E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704" behindDoc="1" locked="0" layoutInCell="0" allowOverlap="1" wp14:anchorId="47737948" wp14:editId="5F1DBF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37946" w14:textId="6DF62551" w:rsidR="00ED1009" w:rsidRPr="008F12B3" w:rsidRDefault="000B21E7" w:rsidP="00C51466">
    <w:pPr>
      <w:pStyle w:val="Zhlav"/>
      <w:tabs>
        <w:tab w:val="clear" w:pos="4536"/>
        <w:tab w:val="clear" w:pos="9072"/>
      </w:tabs>
      <w:jc w:val="right"/>
      <w:rPr>
        <w:rFonts w:ascii="AA ISO" w:hAnsi="AA ISO"/>
      </w:rPr>
    </w:pPr>
    <w:r>
      <w:rPr>
        <w:rFonts w:ascii="AA ISO" w:hAnsi="AA ISO"/>
        <w:noProof/>
        <w:lang w:eastAsia="cs-CZ"/>
      </w:rPr>
      <w:drawing>
        <wp:anchor distT="0" distB="0" distL="114300" distR="114300" simplePos="0" relativeHeight="251657728" behindDoc="1" locked="0" layoutInCell="0" allowOverlap="1" wp14:anchorId="47737949" wp14:editId="7941D786">
          <wp:simplePos x="0" y="0"/>
          <wp:positionH relativeFrom="margin">
            <wp:posOffset>-722630</wp:posOffset>
          </wp:positionH>
          <wp:positionV relativeFrom="margin">
            <wp:posOffset>-1080135</wp:posOffset>
          </wp:positionV>
          <wp:extent cx="7565390" cy="10692130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37947" w14:textId="77777777" w:rsidR="00ED1009" w:rsidRDefault="005D1FB4">
    <w:pPr>
      <w:pStyle w:val="Zhlav"/>
    </w:pPr>
    <w:r>
      <w:rPr>
        <w:noProof/>
        <w:lang w:eastAsia="cs-CZ"/>
      </w:rPr>
      <w:pict w14:anchorId="47737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595.7pt;height:841.9pt;z-index:-251657728;mso-position-horizontal:center;mso-position-horizontal-relative:margin;mso-position-vertical:center;mso-position-vertical-relative:margin" o:allowincell="f">
          <v:imagedata r:id="rId1" o:title="SPS vodoznak A4 2013_svetl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63"/>
    <w:rsid w:val="00043414"/>
    <w:rsid w:val="000B21E7"/>
    <w:rsid w:val="00144CEF"/>
    <w:rsid w:val="00146423"/>
    <w:rsid w:val="00152ADC"/>
    <w:rsid w:val="001777CD"/>
    <w:rsid w:val="00187DF0"/>
    <w:rsid w:val="001A0551"/>
    <w:rsid w:val="001B1C63"/>
    <w:rsid w:val="001E3163"/>
    <w:rsid w:val="00273363"/>
    <w:rsid w:val="002C1852"/>
    <w:rsid w:val="002E5847"/>
    <w:rsid w:val="002F396C"/>
    <w:rsid w:val="00312604"/>
    <w:rsid w:val="00336D01"/>
    <w:rsid w:val="00356B84"/>
    <w:rsid w:val="003D2B61"/>
    <w:rsid w:val="003E01DD"/>
    <w:rsid w:val="003E6235"/>
    <w:rsid w:val="00440C08"/>
    <w:rsid w:val="00464637"/>
    <w:rsid w:val="00472B0B"/>
    <w:rsid w:val="004C1E3D"/>
    <w:rsid w:val="004E6B1B"/>
    <w:rsid w:val="00500086"/>
    <w:rsid w:val="00574BAC"/>
    <w:rsid w:val="005D1FB4"/>
    <w:rsid w:val="00640F93"/>
    <w:rsid w:val="00687B1A"/>
    <w:rsid w:val="006A2416"/>
    <w:rsid w:val="006F61DA"/>
    <w:rsid w:val="007070BF"/>
    <w:rsid w:val="00712EBF"/>
    <w:rsid w:val="00765F6E"/>
    <w:rsid w:val="007A200F"/>
    <w:rsid w:val="007C213C"/>
    <w:rsid w:val="007C66E3"/>
    <w:rsid w:val="0081613F"/>
    <w:rsid w:val="00826C37"/>
    <w:rsid w:val="00827B87"/>
    <w:rsid w:val="00831F36"/>
    <w:rsid w:val="00857EC3"/>
    <w:rsid w:val="008661FE"/>
    <w:rsid w:val="00896201"/>
    <w:rsid w:val="008A2A4F"/>
    <w:rsid w:val="008A41E5"/>
    <w:rsid w:val="008C668E"/>
    <w:rsid w:val="008F12B3"/>
    <w:rsid w:val="009062FE"/>
    <w:rsid w:val="00907243"/>
    <w:rsid w:val="00942130"/>
    <w:rsid w:val="00983F40"/>
    <w:rsid w:val="00990E97"/>
    <w:rsid w:val="00992F3A"/>
    <w:rsid w:val="009E5163"/>
    <w:rsid w:val="00AB5B7D"/>
    <w:rsid w:val="00AF025D"/>
    <w:rsid w:val="00B015FF"/>
    <w:rsid w:val="00B01BE0"/>
    <w:rsid w:val="00B0666F"/>
    <w:rsid w:val="00B1498A"/>
    <w:rsid w:val="00BC0F85"/>
    <w:rsid w:val="00BD5F38"/>
    <w:rsid w:val="00C51466"/>
    <w:rsid w:val="00C96BB7"/>
    <w:rsid w:val="00CB0560"/>
    <w:rsid w:val="00D25050"/>
    <w:rsid w:val="00D32D69"/>
    <w:rsid w:val="00D66B94"/>
    <w:rsid w:val="00DB18E7"/>
    <w:rsid w:val="00E06754"/>
    <w:rsid w:val="00E10389"/>
    <w:rsid w:val="00E15233"/>
    <w:rsid w:val="00E170C6"/>
    <w:rsid w:val="00E17464"/>
    <w:rsid w:val="00E21BE2"/>
    <w:rsid w:val="00E37383"/>
    <w:rsid w:val="00E46802"/>
    <w:rsid w:val="00EB3BAA"/>
    <w:rsid w:val="00ED0848"/>
    <w:rsid w:val="00ED1009"/>
    <w:rsid w:val="00F10030"/>
    <w:rsid w:val="00FC3992"/>
    <w:rsid w:val="00FE3119"/>
    <w:rsid w:val="00FE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7378CB"/>
  <w15:docId w15:val="{B9914605-6C36-467F-B401-3D910CCF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2B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1E3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31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31F36"/>
  </w:style>
  <w:style w:type="paragraph" w:styleId="Zpat">
    <w:name w:val="footer"/>
    <w:basedOn w:val="Normln"/>
    <w:link w:val="ZpatChar"/>
    <w:uiPriority w:val="99"/>
    <w:unhideWhenUsed/>
    <w:rsid w:val="00831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1F36"/>
  </w:style>
  <w:style w:type="character" w:styleId="Hypertextovodkaz">
    <w:name w:val="Hyperlink"/>
    <w:basedOn w:val="Standardnpsmoodstavce"/>
    <w:uiPriority w:val="99"/>
    <w:unhideWhenUsed/>
    <w:rsid w:val="00312604"/>
    <w:rPr>
      <w:color w:val="0000FF" w:themeColor="hyperlink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3363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3363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73363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4680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4680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468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sely\Plocha\SPS%20hlavickovy%20papir%20jen%20logo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77AAE-887D-493C-B7D1-D6A0B0C0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SPS hlavickovy papir jen logo</Template>
  <TotalTime>17</TotalTime>
  <Pages>2</Pages>
  <Words>329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Kabinet VYT</dc:creator>
  <cp:lastModifiedBy>Veselý Petr</cp:lastModifiedBy>
  <cp:revision>8</cp:revision>
  <cp:lastPrinted>2023-06-12T07:06:00Z</cp:lastPrinted>
  <dcterms:created xsi:type="dcterms:W3CDTF">2023-06-12T07:00:00Z</dcterms:created>
  <dcterms:modified xsi:type="dcterms:W3CDTF">2025-06-23T08:20:00Z</dcterms:modified>
</cp:coreProperties>
</file>